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9F0" w:rsidRDefault="00C549F0">
      <w:pPr>
        <w:spacing w:after="200" w:line="276" w:lineRule="auto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МУНИЦИПАЛЬНОЕ КАЗЁННОЕ УЧРЕЖДЕНИЕ КУЛЬТУРЫ</w:t>
      </w:r>
    </w:p>
    <w:p w:rsidR="00C549F0" w:rsidRDefault="00C549F0">
      <w:pPr>
        <w:spacing w:after="200" w:line="276" w:lineRule="auto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«ЗОЛОТУХИНСКИЙ ЦЕНТР ДОСУГА И КИНО «ЗАРЯ»</w:t>
      </w:r>
    </w:p>
    <w:p w:rsidR="00C549F0" w:rsidRDefault="00C549F0">
      <w:pPr>
        <w:spacing w:line="276" w:lineRule="auto"/>
        <w:jc w:val="center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Курская обл., п. Золотухино, ул. Ленина, дом 16. тел. (47151) 2-11-13, </w:t>
      </w:r>
      <w:r>
        <w:rPr>
          <w:sz w:val="22"/>
          <w:szCs w:val="22"/>
          <w:lang w:val="en-US" w:eastAsia="en-US"/>
        </w:rPr>
        <w:t>kino</w:t>
      </w:r>
      <w:r>
        <w:rPr>
          <w:sz w:val="22"/>
          <w:szCs w:val="22"/>
          <w:lang w:eastAsia="en-US"/>
        </w:rPr>
        <w:t>21113@</w:t>
      </w:r>
      <w:r>
        <w:rPr>
          <w:sz w:val="22"/>
          <w:szCs w:val="22"/>
          <w:lang w:val="en-US" w:eastAsia="en-US"/>
        </w:rPr>
        <w:t>mail</w:t>
      </w:r>
      <w:r>
        <w:rPr>
          <w:sz w:val="22"/>
          <w:szCs w:val="22"/>
          <w:lang w:eastAsia="en-US"/>
        </w:rPr>
        <w:t>/</w:t>
      </w:r>
      <w:r>
        <w:rPr>
          <w:sz w:val="22"/>
          <w:szCs w:val="22"/>
          <w:lang w:val="en-US" w:eastAsia="en-US"/>
        </w:rPr>
        <w:t>ru</w:t>
      </w:r>
    </w:p>
    <w:p w:rsidR="00C549F0" w:rsidRDefault="00C549F0">
      <w:pPr>
        <w:spacing w:after="200" w:line="276" w:lineRule="auto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----------------------------------------------------------------------------------------------------</w:t>
      </w:r>
    </w:p>
    <w:p w:rsidR="00C549F0" w:rsidRDefault="00C549F0">
      <w:pPr>
        <w:spacing w:after="200" w:line="276" w:lineRule="auto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П Р И К А З   № ____ </w:t>
      </w:r>
    </w:p>
    <w:p w:rsidR="00C549F0" w:rsidRDefault="00C549F0">
      <w:pPr>
        <w:suppressAutoHyphens/>
        <w:ind w:right="5102"/>
        <w:jc w:val="both"/>
        <w:rPr>
          <w:b/>
          <w:i/>
          <w:spacing w:val="2"/>
          <w:lang w:eastAsia="ar-SA"/>
        </w:rPr>
      </w:pPr>
    </w:p>
    <w:p w:rsidR="00C549F0" w:rsidRDefault="00C549F0">
      <w:pPr>
        <w:suppressAutoHyphens/>
        <w:ind w:left="567" w:right="5102"/>
        <w:rPr>
          <w:spacing w:val="2"/>
          <w:lang w:eastAsia="ar-SA"/>
        </w:rPr>
      </w:pPr>
      <w:r>
        <w:rPr>
          <w:spacing w:val="2"/>
          <w:lang w:eastAsia="ar-SA"/>
        </w:rPr>
        <w:t xml:space="preserve">Об изменении состава комиссии  по предупреждению коррупции                                                                              </w:t>
      </w:r>
    </w:p>
    <w:p w:rsidR="00C549F0" w:rsidRDefault="00C549F0">
      <w:pPr>
        <w:suppressAutoHyphens/>
        <w:ind w:left="567" w:right="-1"/>
        <w:jc w:val="right"/>
        <w:rPr>
          <w:spacing w:val="2"/>
          <w:lang w:eastAsia="ar-SA"/>
        </w:rPr>
      </w:pPr>
      <w:r>
        <w:rPr>
          <w:spacing w:val="2"/>
          <w:lang w:eastAsia="ar-SA"/>
        </w:rPr>
        <w:t xml:space="preserve">                                                                       от 01 декабря  2022 года                                             </w:t>
      </w:r>
    </w:p>
    <w:p w:rsidR="00C549F0" w:rsidRDefault="00C549F0">
      <w:pPr>
        <w:suppressAutoHyphens/>
        <w:ind w:right="-3" w:firstLine="567"/>
        <w:jc w:val="both"/>
        <w:rPr>
          <w:spacing w:val="2"/>
          <w:sz w:val="28"/>
          <w:szCs w:val="28"/>
          <w:lang w:eastAsia="ar-SA"/>
        </w:rPr>
      </w:pPr>
    </w:p>
    <w:p w:rsidR="00C549F0" w:rsidRDefault="00C549F0">
      <w:pPr>
        <w:suppressAutoHyphens/>
        <w:ind w:right="-3" w:firstLine="709"/>
        <w:jc w:val="both"/>
        <w:rPr>
          <w:spacing w:val="2"/>
          <w:lang w:eastAsia="ar-SA"/>
        </w:rPr>
      </w:pPr>
      <w:r>
        <w:rPr>
          <w:spacing w:val="2"/>
          <w:lang w:eastAsia="ar-SA"/>
        </w:rPr>
        <w:t>Во исполнение статьи 13.3 Федерального закона от 25.12.2008 № 273 – ФЗ «О противодействии коррупции» в целях организации работы по предупреждению коррупции в МКУК «Золотухинский центр досуга и кино «Заря»     ПРИКАЗЫВАЮ:</w:t>
      </w:r>
    </w:p>
    <w:p w:rsidR="00C549F0" w:rsidRDefault="00C549F0">
      <w:pPr>
        <w:suppressAutoHyphens/>
        <w:ind w:right="-3" w:firstLine="709"/>
        <w:jc w:val="both"/>
        <w:rPr>
          <w:spacing w:val="2"/>
          <w:lang w:eastAsia="ar-SA"/>
        </w:rPr>
      </w:pPr>
      <w:r>
        <w:rPr>
          <w:spacing w:val="2"/>
          <w:lang w:eastAsia="ar-SA"/>
        </w:rPr>
        <w:t>1. Утвердить комиссию по противодействию коррупции в учреждении</w:t>
      </w:r>
      <w:r>
        <w:rPr>
          <w:kern w:val="26"/>
        </w:rPr>
        <w:t xml:space="preserve">  </w:t>
      </w:r>
      <w:r>
        <w:rPr>
          <w:spacing w:val="2"/>
          <w:lang w:eastAsia="ar-SA"/>
        </w:rPr>
        <w:t>в следующем составе:</w:t>
      </w:r>
    </w:p>
    <w:p w:rsidR="00C549F0" w:rsidRDefault="00C549F0">
      <w:pPr>
        <w:suppressAutoHyphens/>
        <w:ind w:right="-3"/>
        <w:jc w:val="both"/>
        <w:rPr>
          <w:spacing w:val="2"/>
          <w:lang w:eastAsia="ar-SA"/>
        </w:rPr>
      </w:pPr>
      <w:r>
        <w:rPr>
          <w:spacing w:val="2"/>
          <w:lang w:eastAsia="ar-SA"/>
        </w:rPr>
        <w:t xml:space="preserve">        - Коваль Мария Михайловна, методист Золотухинского центра досуга и кино «Заря» – председатель комиссии;</w:t>
      </w:r>
    </w:p>
    <w:p w:rsidR="00C549F0" w:rsidRDefault="00C549F0">
      <w:pPr>
        <w:suppressAutoHyphens/>
        <w:ind w:right="-3"/>
        <w:jc w:val="both"/>
        <w:rPr>
          <w:spacing w:val="2"/>
          <w:lang w:eastAsia="ar-SA"/>
        </w:rPr>
      </w:pPr>
      <w:r>
        <w:rPr>
          <w:spacing w:val="2"/>
          <w:lang w:eastAsia="ar-SA"/>
        </w:rPr>
        <w:t xml:space="preserve">         - Горелова Татьяна Михайловна  – секретарь комиссии, председатель профсоюза работников Золотухинского центра досуга и кино «Заря»;</w:t>
      </w:r>
    </w:p>
    <w:p w:rsidR="00C549F0" w:rsidRDefault="00C549F0">
      <w:pPr>
        <w:suppressAutoHyphens/>
        <w:ind w:right="-3"/>
        <w:jc w:val="both"/>
        <w:rPr>
          <w:spacing w:val="2"/>
          <w:lang w:eastAsia="ar-SA"/>
        </w:rPr>
      </w:pPr>
      <w:r>
        <w:rPr>
          <w:spacing w:val="2"/>
          <w:lang w:eastAsia="ar-SA"/>
        </w:rPr>
        <w:t xml:space="preserve">         - Асеева Юлия Владимировна, контрактный управляющий – член комиссии;</w:t>
      </w:r>
    </w:p>
    <w:p w:rsidR="00C549F0" w:rsidRDefault="00C549F0">
      <w:pPr>
        <w:suppressAutoHyphens/>
        <w:ind w:right="-3"/>
        <w:jc w:val="both"/>
        <w:rPr>
          <w:spacing w:val="2"/>
          <w:lang w:eastAsia="ar-SA"/>
        </w:rPr>
      </w:pPr>
      <w:r>
        <w:rPr>
          <w:spacing w:val="2"/>
          <w:lang w:eastAsia="ar-SA"/>
        </w:rPr>
        <w:t xml:space="preserve">         - Шалимова Юлия Юрьевна, начальник отдела культуры администрации Золотухинского района (по согласованию), член комиссии;</w:t>
      </w:r>
    </w:p>
    <w:p w:rsidR="00C549F0" w:rsidRDefault="00C549F0">
      <w:pPr>
        <w:suppressAutoHyphens/>
        <w:ind w:right="-3" w:firstLine="709"/>
        <w:jc w:val="both"/>
        <w:rPr>
          <w:spacing w:val="2"/>
          <w:lang w:eastAsia="ar-SA"/>
        </w:rPr>
      </w:pPr>
      <w:r>
        <w:rPr>
          <w:spacing w:val="2"/>
          <w:lang w:eastAsia="ar-SA"/>
        </w:rPr>
        <w:t>3. Ответственным за реализацию Антикоррупционной политики учреждения назначить Коваль М.М., методиста МКУК «Золотухинский центр досуга и кино «Заря».</w:t>
      </w:r>
    </w:p>
    <w:p w:rsidR="00C549F0" w:rsidRDefault="00C549F0"/>
    <w:p w:rsidR="00C549F0" w:rsidRDefault="00C549F0"/>
    <w:p w:rsidR="00C549F0" w:rsidRDefault="00C549F0"/>
    <w:p w:rsidR="00C549F0" w:rsidRDefault="00C549F0">
      <w:r>
        <w:t>Директор МКУК «Золотухинский</w:t>
      </w:r>
    </w:p>
    <w:p w:rsidR="00C549F0" w:rsidRDefault="00C549F0">
      <w:r>
        <w:t>центр досуга и кино «Заря»                                                                                  Асеева Ю.В.</w:t>
      </w:r>
    </w:p>
    <w:p w:rsidR="00C549F0" w:rsidRDefault="00C549F0"/>
    <w:p w:rsidR="00C549F0" w:rsidRDefault="00C549F0"/>
    <w:p w:rsidR="00C549F0" w:rsidRDefault="00C549F0"/>
    <w:p w:rsidR="00C549F0" w:rsidRDefault="00C549F0"/>
    <w:p w:rsidR="00C549F0" w:rsidRDefault="00C549F0"/>
    <w:p w:rsidR="00C549F0" w:rsidRDefault="00C549F0">
      <w:r>
        <w:t>С приказом ознакомлены:</w:t>
      </w:r>
    </w:p>
    <w:p w:rsidR="00C549F0" w:rsidRDefault="00C549F0">
      <w:r>
        <w:t>___________    ______________________</w:t>
      </w:r>
    </w:p>
    <w:p w:rsidR="00C549F0" w:rsidRDefault="00C549F0">
      <w:r>
        <w:t xml:space="preserve">___________    ______________________ </w:t>
      </w:r>
    </w:p>
    <w:p w:rsidR="00C549F0" w:rsidRDefault="00C549F0">
      <w:r>
        <w:t xml:space="preserve">___________    ______________________ </w:t>
      </w:r>
    </w:p>
    <w:p w:rsidR="00C549F0" w:rsidRDefault="00C549F0">
      <w:r>
        <w:t xml:space="preserve">___________    ______________________ </w:t>
      </w:r>
    </w:p>
    <w:p w:rsidR="00C549F0" w:rsidRDefault="00C549F0">
      <w:bookmarkStart w:id="0" w:name="_GoBack"/>
      <w:bookmarkEnd w:id="0"/>
    </w:p>
    <w:sectPr w:rsidR="00C549F0" w:rsidSect="00682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2300"/>
    <w:rsid w:val="0025563D"/>
    <w:rsid w:val="00682300"/>
    <w:rsid w:val="009757AD"/>
    <w:rsid w:val="00A670BC"/>
    <w:rsid w:val="00C54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30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1</Pages>
  <Words>273</Words>
  <Characters>1558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Admin</cp:lastModifiedBy>
  <cp:revision>3</cp:revision>
  <cp:lastPrinted>2019-10-24T07:52:00Z</cp:lastPrinted>
  <dcterms:created xsi:type="dcterms:W3CDTF">2019-10-24T07:39:00Z</dcterms:created>
  <dcterms:modified xsi:type="dcterms:W3CDTF">2022-12-08T08:40:00Z</dcterms:modified>
</cp:coreProperties>
</file>